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408"/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2245"/>
        <w:gridCol w:w="1077"/>
        <w:gridCol w:w="3071"/>
        <w:gridCol w:w="1371"/>
        <w:gridCol w:w="2402"/>
      </w:tblGrid>
      <w:tr w:rsidR="005F106B" w:rsidRPr="005F106B" w14:paraId="37C293C4" w14:textId="77777777" w:rsidTr="001D27A1">
        <w:trPr>
          <w:trHeight w:val="756"/>
        </w:trPr>
        <w:tc>
          <w:tcPr>
            <w:tcW w:w="2245" w:type="dxa"/>
            <w:vMerge w:val="restart"/>
            <w:shd w:val="clear" w:color="auto" w:fill="auto"/>
            <w:tcMar>
              <w:top w:w="0" w:type="dxa"/>
            </w:tcMar>
          </w:tcPr>
          <w:p w14:paraId="37C293C2" w14:textId="011035D4" w:rsidR="00150EF6" w:rsidRPr="005F106B" w:rsidRDefault="00150EF6" w:rsidP="00150EF6">
            <w:pPr>
              <w:rPr>
                <w:color w:val="1F497D" w:themeColor="text2"/>
              </w:rPr>
            </w:pPr>
            <w:r w:rsidRPr="005F106B">
              <w:rPr>
                <w:noProof/>
                <w:color w:val="1F497D" w:themeColor="text2"/>
              </w:rPr>
              <w:drawing>
                <wp:inline distT="0" distB="0" distL="0" distR="0" wp14:anchorId="65EDAE53" wp14:editId="10141543">
                  <wp:extent cx="1279686" cy="1848524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ynwald_Logo_Outline_RGB_BLUE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42" cy="1849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51" w:type="dxa"/>
            <w:gridSpan w:val="4"/>
            <w:shd w:val="clear" w:color="auto" w:fill="auto"/>
          </w:tcPr>
          <w:p w14:paraId="4E13EFD7" w14:textId="77777777" w:rsidR="00150EF6" w:rsidRPr="005F106B" w:rsidRDefault="00150EF6" w:rsidP="00150EF6">
            <w:pPr>
              <w:pStyle w:val="Heading1"/>
              <w:rPr>
                <w:color w:val="1F497D" w:themeColor="text2"/>
              </w:rPr>
            </w:pPr>
            <w:r w:rsidRPr="005F106B">
              <w:rPr>
                <w:color w:val="1F497D" w:themeColor="text2"/>
              </w:rPr>
              <w:t>NOTIFICATION OF SALES</w:t>
            </w:r>
          </w:p>
          <w:p w14:paraId="6DE4E17F" w14:textId="77777777" w:rsidR="00150EF6" w:rsidRPr="005F106B" w:rsidRDefault="00150EF6" w:rsidP="00150EF6">
            <w:pPr>
              <w:rPr>
                <w:color w:val="1F497D" w:themeColor="text2"/>
                <w:lang w:val="en-US" w:eastAsia="en-US"/>
              </w:rPr>
            </w:pPr>
          </w:p>
          <w:p w14:paraId="09794CA6" w14:textId="54DFAE42" w:rsidR="00150EF6" w:rsidRPr="005F106B" w:rsidRDefault="00150EF6" w:rsidP="00150EF6">
            <w:pPr>
              <w:pStyle w:val="Right-alignedtex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 xml:space="preserve">Date: </w:t>
            </w:r>
            <w:sdt>
              <w:sdtPr>
                <w:rPr>
                  <w:color w:val="1F497D" w:themeColor="text2"/>
                  <w:sz w:val="20"/>
                </w:rPr>
                <w:alias w:val="Date"/>
                <w:tag w:val="Date"/>
                <w:id w:val="-1607422699"/>
                <w:placeholder>
                  <w:docPart w:val="D32ED70423C24828B363F836EF04CDA7"/>
                </w:placeholder>
                <w:date w:fullDate="2020-12-31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C414A2">
                  <w:rPr>
                    <w:color w:val="1F497D" w:themeColor="text2"/>
                    <w:sz w:val="20"/>
                  </w:rPr>
                  <w:t>December 31, 2020</w:t>
                </w:r>
              </w:sdtContent>
            </w:sdt>
          </w:p>
          <w:p w14:paraId="37C293C3" w14:textId="77777777" w:rsidR="00150EF6" w:rsidRPr="005F106B" w:rsidRDefault="00150EF6" w:rsidP="00150EF6">
            <w:pPr>
              <w:rPr>
                <w:color w:val="1F497D" w:themeColor="text2"/>
                <w:lang w:val="en-US" w:eastAsia="en-US"/>
              </w:rPr>
            </w:pPr>
          </w:p>
        </w:tc>
      </w:tr>
      <w:tr w:rsidR="005F106B" w:rsidRPr="005F106B" w14:paraId="37C293D7" w14:textId="77777777" w:rsidTr="001D27A1">
        <w:trPr>
          <w:trHeight w:val="1155"/>
        </w:trPr>
        <w:tc>
          <w:tcPr>
            <w:tcW w:w="2245" w:type="dxa"/>
            <w:vMerge/>
            <w:shd w:val="clear" w:color="auto" w:fill="auto"/>
            <w:tcMar>
              <w:top w:w="0" w:type="dxa"/>
            </w:tcMar>
          </w:tcPr>
          <w:p w14:paraId="37C293C9" w14:textId="77777777" w:rsidR="00150EF6" w:rsidRPr="005F106B" w:rsidRDefault="00150EF6" w:rsidP="00150EF6">
            <w:pPr>
              <w:rPr>
                <w:color w:val="1F497D" w:themeColor="text2"/>
                <w:sz w:val="20"/>
              </w:rPr>
            </w:pPr>
          </w:p>
        </w:tc>
        <w:tc>
          <w:tcPr>
            <w:tcW w:w="1080" w:type="dxa"/>
            <w:shd w:val="clear" w:color="auto" w:fill="auto"/>
          </w:tcPr>
          <w:p w14:paraId="37C293CA" w14:textId="77777777" w:rsidR="00150EF6" w:rsidRPr="005F106B" w:rsidRDefault="00150EF6" w:rsidP="00150EF6">
            <w:pPr>
              <w:pStyle w:val="Heading2"/>
              <w:jc w:val="righ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>From</w:t>
            </w:r>
          </w:p>
        </w:tc>
        <w:tc>
          <w:tcPr>
            <w:tcW w:w="3169" w:type="dxa"/>
            <w:shd w:val="clear" w:color="auto" w:fill="auto"/>
          </w:tcPr>
          <w:p w14:paraId="37C293CB" w14:textId="77777777" w:rsidR="00150EF6" w:rsidRPr="005F106B" w:rsidRDefault="00150EF6" w:rsidP="00150EF6">
            <w:pPr>
              <w:pStyle w:val="Right-alignedtex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>Office of the Clerk of Tynwald</w:t>
            </w:r>
          </w:p>
          <w:p w14:paraId="37C293CC" w14:textId="77777777" w:rsidR="00150EF6" w:rsidRPr="005F106B" w:rsidRDefault="00150EF6" w:rsidP="00150EF6">
            <w:pPr>
              <w:pStyle w:val="Right-alignedtex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>Legislative Buildings</w:t>
            </w:r>
          </w:p>
          <w:p w14:paraId="37C293CD" w14:textId="77777777" w:rsidR="00150EF6" w:rsidRPr="005F106B" w:rsidRDefault="00150EF6" w:rsidP="00150EF6">
            <w:pPr>
              <w:pStyle w:val="Right-alignedtex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>Finch Road</w:t>
            </w:r>
          </w:p>
          <w:p w14:paraId="37C293CE" w14:textId="77777777" w:rsidR="00150EF6" w:rsidRPr="005F106B" w:rsidRDefault="00150EF6" w:rsidP="00150EF6">
            <w:pPr>
              <w:pStyle w:val="Right-alignedtex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>Douglas, Isle of Man</w:t>
            </w:r>
          </w:p>
          <w:p w14:paraId="37C293CF" w14:textId="77777777" w:rsidR="00150EF6" w:rsidRPr="005F106B" w:rsidRDefault="00150EF6" w:rsidP="00150EF6">
            <w:pPr>
              <w:pStyle w:val="Right-alignedtex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>IM1 3PW</w:t>
            </w:r>
          </w:p>
          <w:p w14:paraId="37C293D0" w14:textId="77777777" w:rsidR="00150EF6" w:rsidRPr="005F106B" w:rsidRDefault="00150EF6" w:rsidP="00150EF6">
            <w:pPr>
              <w:pStyle w:val="Right-alignedtext"/>
              <w:rPr>
                <w:color w:val="1F497D" w:themeColor="text2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7C293D1" w14:textId="77777777" w:rsidR="00150EF6" w:rsidRPr="005F106B" w:rsidRDefault="00150EF6" w:rsidP="00150EF6">
            <w:pPr>
              <w:pStyle w:val="Heading2"/>
              <w:jc w:val="righ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>To</w:t>
            </w:r>
          </w:p>
        </w:tc>
        <w:tc>
          <w:tcPr>
            <w:tcW w:w="2484" w:type="dxa"/>
            <w:shd w:val="clear" w:color="auto" w:fill="auto"/>
          </w:tcPr>
          <w:p w14:paraId="37C293D2" w14:textId="77777777" w:rsidR="00150EF6" w:rsidRPr="005F106B" w:rsidRDefault="00150EF6" w:rsidP="00150EF6">
            <w:pPr>
              <w:pStyle w:val="Right-alignedtex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>Jan McNeil</w:t>
            </w:r>
          </w:p>
          <w:p w14:paraId="37C293D3" w14:textId="77777777" w:rsidR="00150EF6" w:rsidRPr="005F106B" w:rsidRDefault="00150EF6" w:rsidP="00150EF6">
            <w:pPr>
              <w:pStyle w:val="Right-alignedtex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>9 Queens Road</w:t>
            </w:r>
          </w:p>
          <w:p w14:paraId="37C293D4" w14:textId="77777777" w:rsidR="00150EF6" w:rsidRPr="005F106B" w:rsidRDefault="00150EF6" w:rsidP="00150EF6">
            <w:pPr>
              <w:pStyle w:val="Right-alignedtex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>Onchan, Isle of Man</w:t>
            </w:r>
          </w:p>
          <w:p w14:paraId="37C293D5" w14:textId="77777777" w:rsidR="00150EF6" w:rsidRPr="005F106B" w:rsidRDefault="00150EF6" w:rsidP="00150EF6">
            <w:pPr>
              <w:pStyle w:val="Right-alignedtex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>IM3 4AF</w:t>
            </w:r>
          </w:p>
          <w:p w14:paraId="37C293D6" w14:textId="77777777" w:rsidR="00150EF6" w:rsidRPr="005F106B" w:rsidRDefault="00150EF6" w:rsidP="00150EF6">
            <w:pPr>
              <w:pStyle w:val="Right-alignedtext"/>
              <w:rPr>
                <w:color w:val="1F497D" w:themeColor="text2"/>
                <w:sz w:val="20"/>
              </w:rPr>
            </w:pPr>
          </w:p>
        </w:tc>
      </w:tr>
    </w:tbl>
    <w:p w14:paraId="37C293D8" w14:textId="77777777" w:rsidR="00220431" w:rsidRPr="005F106B" w:rsidRDefault="00220431" w:rsidP="00220431">
      <w:pPr>
        <w:rPr>
          <w:color w:val="1F497D" w:themeColor="text2"/>
        </w:rPr>
      </w:pPr>
    </w:p>
    <w:tbl>
      <w:tblPr>
        <w:tblW w:w="36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4351"/>
        <w:gridCol w:w="473"/>
        <w:gridCol w:w="2636"/>
      </w:tblGrid>
      <w:tr w:rsidR="00FA43EA" w:rsidRPr="005F106B" w14:paraId="37C293DD" w14:textId="77777777" w:rsidTr="00FA43EA">
        <w:trPr>
          <w:cantSplit/>
          <w:trHeight w:val="216"/>
        </w:trPr>
        <w:tc>
          <w:tcPr>
            <w:tcW w:w="435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7C293D9" w14:textId="77777777" w:rsidR="00FA43EA" w:rsidRPr="005F106B" w:rsidRDefault="00FA43EA" w:rsidP="00961D65">
            <w:pPr>
              <w:pStyle w:val="Heading2"/>
              <w:rPr>
                <w:rFonts w:asciiTheme="minorHAnsi" w:hAnsiTheme="minorHAnsi"/>
                <w:b/>
                <w:color w:val="1F497D" w:themeColor="text2"/>
                <w:sz w:val="20"/>
              </w:rPr>
            </w:pPr>
            <w:r w:rsidRPr="005F106B">
              <w:rPr>
                <w:rFonts w:asciiTheme="minorHAnsi" w:hAnsiTheme="minorHAnsi"/>
                <w:b/>
                <w:color w:val="1F497D" w:themeColor="text2"/>
                <w:sz w:val="20"/>
              </w:rPr>
              <w:t>Supplier Details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7C293DA" w14:textId="77777777" w:rsidR="00FA43EA" w:rsidRPr="005F106B" w:rsidRDefault="00FA43EA" w:rsidP="00961D65">
            <w:pPr>
              <w:pStyle w:val="Heading2"/>
              <w:rPr>
                <w:rFonts w:asciiTheme="minorHAnsi" w:hAnsiTheme="minorHAnsi"/>
                <w:b/>
                <w:color w:val="1F497D" w:themeColor="text2"/>
                <w:sz w:val="20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7C293DB" w14:textId="77777777" w:rsidR="00FA43EA" w:rsidRPr="005F106B" w:rsidRDefault="00FA43EA" w:rsidP="00961D65">
            <w:pPr>
              <w:pStyle w:val="Heading2"/>
              <w:rPr>
                <w:rFonts w:asciiTheme="minorHAnsi" w:hAnsiTheme="minorHAnsi"/>
                <w:b/>
                <w:color w:val="1F497D" w:themeColor="text2"/>
                <w:sz w:val="20"/>
              </w:rPr>
            </w:pPr>
            <w:bookmarkStart w:id="0" w:name="_GoBack"/>
            <w:bookmarkEnd w:id="0"/>
            <w:r w:rsidRPr="005F106B">
              <w:rPr>
                <w:rFonts w:asciiTheme="minorHAnsi" w:hAnsiTheme="minorHAnsi"/>
                <w:b/>
                <w:color w:val="1F497D" w:themeColor="text2"/>
                <w:sz w:val="20"/>
              </w:rPr>
              <w:t>Sales Period</w:t>
            </w:r>
          </w:p>
        </w:tc>
      </w:tr>
      <w:tr w:rsidR="00FA43EA" w:rsidRPr="005F106B" w14:paraId="37C293E1" w14:textId="77777777" w:rsidTr="00FA43EA">
        <w:trPr>
          <w:cantSplit/>
          <w:trHeight w:val="216"/>
        </w:trPr>
        <w:tc>
          <w:tcPr>
            <w:tcW w:w="4823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7C293DE" w14:textId="0088D3AA" w:rsidR="00FA43EA" w:rsidRPr="005F106B" w:rsidRDefault="00FA43EA" w:rsidP="007F2651">
            <w:pPr>
              <w:pStyle w:val="NoSpacing"/>
              <w:rPr>
                <w:rFonts w:asciiTheme="minorHAnsi" w:hAnsiTheme="minorHAnsi"/>
                <w:color w:val="1F497D" w:themeColor="text2"/>
              </w:rPr>
            </w:pPr>
            <w:r w:rsidRPr="005F106B">
              <w:rPr>
                <w:rFonts w:asciiTheme="minorHAnsi" w:hAnsiTheme="minorHAnsi"/>
                <w:color w:val="1F497D" w:themeColor="text2"/>
              </w:rPr>
              <w:t>Beady Manx</w:t>
            </w:r>
          </w:p>
        </w:tc>
        <w:tc>
          <w:tcPr>
            <w:tcW w:w="263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7C293DF" w14:textId="48EC87B7" w:rsidR="00FA43EA" w:rsidRPr="005F106B" w:rsidRDefault="00FA43EA" w:rsidP="00961D65">
            <w:pPr>
              <w:pStyle w:val="NoSpacing"/>
              <w:rPr>
                <w:rFonts w:asciiTheme="minorHAnsi" w:hAnsiTheme="minorHAnsi"/>
                <w:color w:val="1F497D" w:themeColor="text2"/>
              </w:rPr>
            </w:pPr>
            <w:r>
              <w:rPr>
                <w:rFonts w:asciiTheme="minorHAnsi" w:hAnsiTheme="minorHAnsi"/>
                <w:color w:val="1F497D" w:themeColor="text2"/>
              </w:rPr>
              <w:t>2020</w:t>
            </w:r>
          </w:p>
        </w:tc>
      </w:tr>
    </w:tbl>
    <w:p w14:paraId="37C293E2" w14:textId="77777777" w:rsidR="00220431" w:rsidRPr="005F106B" w:rsidRDefault="00220431" w:rsidP="00220431">
      <w:pPr>
        <w:rPr>
          <w:color w:val="1F497D" w:themeColor="text2"/>
        </w:rPr>
      </w:pPr>
    </w:p>
    <w:tbl>
      <w:tblPr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950"/>
        <w:gridCol w:w="5523"/>
        <w:gridCol w:w="1951"/>
        <w:gridCol w:w="1669"/>
      </w:tblGrid>
      <w:tr w:rsidR="005F106B" w:rsidRPr="005F106B" w14:paraId="37C293E8" w14:textId="77777777" w:rsidTr="00150EF6">
        <w:trPr>
          <w:cantSplit/>
          <w:trHeight w:val="216"/>
        </w:trPr>
        <w:tc>
          <w:tcPr>
            <w:tcW w:w="96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7C293E3" w14:textId="77777777" w:rsidR="00150EF6" w:rsidRPr="005F106B" w:rsidRDefault="00150EF6" w:rsidP="00961D65">
            <w:pPr>
              <w:pStyle w:val="Heading2"/>
              <w:rPr>
                <w:rFonts w:asciiTheme="minorHAnsi" w:hAnsiTheme="minorHAnsi"/>
                <w:b/>
                <w:color w:val="1F497D" w:themeColor="text2"/>
              </w:rPr>
            </w:pPr>
            <w:proofErr w:type="spellStart"/>
            <w:r w:rsidRPr="005F106B">
              <w:rPr>
                <w:rFonts w:asciiTheme="minorHAnsi" w:hAnsiTheme="minorHAnsi"/>
                <w:b/>
                <w:color w:val="1F497D" w:themeColor="text2"/>
              </w:rPr>
              <w:t>Qty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7C293E4" w14:textId="77777777" w:rsidR="00150EF6" w:rsidRPr="005F106B" w:rsidRDefault="00150EF6" w:rsidP="00961D65">
            <w:pPr>
              <w:pStyle w:val="Heading2"/>
              <w:rPr>
                <w:rFonts w:asciiTheme="minorHAnsi" w:hAnsiTheme="minorHAnsi"/>
                <w:b/>
                <w:color w:val="1F497D" w:themeColor="text2"/>
              </w:rPr>
            </w:pPr>
            <w:r w:rsidRPr="005F106B">
              <w:rPr>
                <w:rFonts w:asciiTheme="minorHAnsi" w:hAnsiTheme="minorHAnsi"/>
                <w:b/>
                <w:color w:val="1F497D" w:themeColor="text2"/>
              </w:rPr>
              <w:t>Description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7C293E5" w14:textId="77777777" w:rsidR="00150EF6" w:rsidRPr="005F106B" w:rsidRDefault="00150EF6" w:rsidP="00961D65">
            <w:pPr>
              <w:pStyle w:val="Heading2"/>
              <w:rPr>
                <w:rFonts w:asciiTheme="minorHAnsi" w:hAnsiTheme="minorHAnsi"/>
                <w:b/>
                <w:color w:val="1F497D" w:themeColor="text2"/>
              </w:rPr>
            </w:pPr>
            <w:r w:rsidRPr="005F106B">
              <w:rPr>
                <w:rFonts w:asciiTheme="minorHAnsi" w:hAnsiTheme="minorHAnsi"/>
                <w:b/>
                <w:color w:val="1F497D" w:themeColor="text2"/>
              </w:rPr>
              <w:t>Sale Price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7C293E6" w14:textId="77777777" w:rsidR="00150EF6" w:rsidRPr="005F106B" w:rsidRDefault="00150EF6" w:rsidP="00961D65">
            <w:pPr>
              <w:pStyle w:val="Heading2"/>
              <w:rPr>
                <w:rFonts w:asciiTheme="minorHAnsi" w:hAnsiTheme="minorHAnsi"/>
                <w:b/>
                <w:color w:val="1F497D" w:themeColor="text2"/>
              </w:rPr>
            </w:pPr>
            <w:r w:rsidRPr="005F106B">
              <w:rPr>
                <w:rFonts w:asciiTheme="minorHAnsi" w:hAnsiTheme="minorHAnsi"/>
                <w:b/>
                <w:color w:val="1F497D" w:themeColor="text2"/>
              </w:rPr>
              <w:t>Total</w:t>
            </w:r>
          </w:p>
        </w:tc>
      </w:tr>
      <w:tr w:rsidR="00CB7F05" w:rsidRPr="005F106B" w14:paraId="37C293EE" w14:textId="77777777" w:rsidTr="00150EF6">
        <w:trPr>
          <w:cantSplit/>
          <w:trHeight w:val="216"/>
        </w:trPr>
        <w:tc>
          <w:tcPr>
            <w:tcW w:w="96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7C293E9" w14:textId="3F573343" w:rsidR="00CB7F05" w:rsidRPr="00CB7F05" w:rsidRDefault="00C414A2" w:rsidP="00961D65">
            <w:pPr>
              <w:pStyle w:val="NoSpacing"/>
              <w:rPr>
                <w:rFonts w:asciiTheme="minorHAnsi" w:hAnsiTheme="minorHAnsi"/>
                <w:b/>
                <w:color w:val="1F497D" w:themeColor="text2"/>
              </w:rPr>
            </w:pPr>
            <w:r>
              <w:rPr>
                <w:rFonts w:asciiTheme="minorHAnsi" w:hAnsiTheme="minorHAnsi"/>
                <w:color w:val="1F497D" w:themeColor="text2"/>
              </w:rPr>
              <w:t>2</w:t>
            </w:r>
          </w:p>
        </w:tc>
        <w:tc>
          <w:tcPr>
            <w:tcW w:w="56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7C293EA" w14:textId="781B6268" w:rsidR="00CB7F05" w:rsidRPr="00CB7F05" w:rsidRDefault="00CB7F05" w:rsidP="00961D65">
            <w:pPr>
              <w:pStyle w:val="NoSpacing"/>
              <w:rPr>
                <w:rFonts w:asciiTheme="minorHAnsi" w:hAnsiTheme="minorHAnsi"/>
                <w:b/>
                <w:color w:val="1F497D" w:themeColor="text2"/>
              </w:rPr>
            </w:pPr>
            <w:r w:rsidRPr="005F106B">
              <w:rPr>
                <w:rFonts w:asciiTheme="minorHAnsi" w:hAnsiTheme="minorHAnsi"/>
                <w:color w:val="1F497D" w:themeColor="text2"/>
              </w:rPr>
              <w:t>Phone charm</w:t>
            </w:r>
          </w:p>
        </w:tc>
        <w:tc>
          <w:tcPr>
            <w:tcW w:w="19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37C293EB" w14:textId="4D9B1B4E" w:rsidR="00CB7F05" w:rsidRPr="00CB7F05" w:rsidRDefault="00CB7F05" w:rsidP="00961D65">
            <w:pPr>
              <w:pStyle w:val="NoSpacing"/>
              <w:jc w:val="right"/>
              <w:rPr>
                <w:rFonts w:asciiTheme="minorHAnsi" w:hAnsiTheme="minorHAnsi"/>
                <w:b/>
                <w:color w:val="1F497D" w:themeColor="text2"/>
              </w:rPr>
            </w:pPr>
            <w:r w:rsidRPr="005F106B">
              <w:rPr>
                <w:rFonts w:asciiTheme="minorHAnsi" w:hAnsiTheme="minorHAnsi"/>
                <w:color w:val="1F497D" w:themeColor="text2"/>
              </w:rPr>
              <w:t>£3.50</w:t>
            </w:r>
          </w:p>
        </w:tc>
        <w:tc>
          <w:tcPr>
            <w:tcW w:w="17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C293EC" w14:textId="0A751E13" w:rsidR="00CB7F05" w:rsidRPr="005F106B" w:rsidRDefault="00CB7F05" w:rsidP="00C414A2">
            <w:pPr>
              <w:pStyle w:val="NoSpacing"/>
              <w:jc w:val="right"/>
              <w:rPr>
                <w:rFonts w:asciiTheme="minorHAnsi" w:hAnsiTheme="minorHAnsi"/>
                <w:color w:val="1F497D" w:themeColor="text2"/>
              </w:rPr>
            </w:pPr>
            <w:r>
              <w:rPr>
                <w:rFonts w:asciiTheme="minorHAnsi" w:hAnsiTheme="minorHAnsi"/>
                <w:color w:val="1F497D" w:themeColor="text2"/>
              </w:rPr>
              <w:t xml:space="preserve">£ </w:t>
            </w:r>
            <w:r w:rsidR="00C414A2">
              <w:rPr>
                <w:rFonts w:asciiTheme="minorHAnsi" w:hAnsiTheme="minorHAnsi"/>
                <w:color w:val="1F497D" w:themeColor="text2"/>
              </w:rPr>
              <w:t>7.00</w:t>
            </w:r>
          </w:p>
        </w:tc>
      </w:tr>
      <w:tr w:rsidR="00CB7F05" w:rsidRPr="005F106B" w14:paraId="37C293F8" w14:textId="77777777" w:rsidTr="00150EF6">
        <w:trPr>
          <w:cantSplit/>
          <w:trHeight w:val="216"/>
        </w:trPr>
        <w:tc>
          <w:tcPr>
            <w:tcW w:w="8620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14:paraId="37C293F5" w14:textId="77777777" w:rsidR="00CB7F05" w:rsidRPr="001F2B9A" w:rsidRDefault="00CB7F05" w:rsidP="00961D65">
            <w:pPr>
              <w:pStyle w:val="Right-alignedtext"/>
              <w:rPr>
                <w:b/>
                <w:color w:val="1F497D" w:themeColor="text2"/>
                <w:sz w:val="20"/>
              </w:rPr>
            </w:pPr>
            <w:r w:rsidRPr="001F2B9A">
              <w:rPr>
                <w:b/>
                <w:color w:val="1F497D" w:themeColor="text2"/>
                <w:sz w:val="20"/>
              </w:rPr>
              <w:t>SUBTOTAL</w:t>
            </w:r>
          </w:p>
        </w:tc>
        <w:tc>
          <w:tcPr>
            <w:tcW w:w="1701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37C293F6" w14:textId="3A5FDF46" w:rsidR="00CB7F05" w:rsidRPr="001F2B9A" w:rsidRDefault="00CB7F05" w:rsidP="00C414A2">
            <w:pPr>
              <w:pStyle w:val="Right-alignedtext"/>
              <w:rPr>
                <w:b/>
                <w:color w:val="1F497D" w:themeColor="text2"/>
                <w:sz w:val="20"/>
              </w:rPr>
            </w:pPr>
            <w:r w:rsidRPr="001F2B9A">
              <w:rPr>
                <w:b/>
                <w:color w:val="1F497D" w:themeColor="text2"/>
                <w:sz w:val="20"/>
              </w:rPr>
              <w:t>£</w:t>
            </w:r>
            <w:r w:rsidR="00C414A2">
              <w:rPr>
                <w:b/>
                <w:color w:val="1F497D" w:themeColor="text2"/>
                <w:sz w:val="20"/>
              </w:rPr>
              <w:t>7.00</w:t>
            </w:r>
          </w:p>
        </w:tc>
      </w:tr>
      <w:tr w:rsidR="00CB7F05" w:rsidRPr="005F106B" w14:paraId="37C293FC" w14:textId="77777777" w:rsidTr="00150EF6">
        <w:trPr>
          <w:cantSplit/>
          <w:trHeight w:val="216"/>
        </w:trPr>
        <w:tc>
          <w:tcPr>
            <w:tcW w:w="8620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14:paraId="37C293F9" w14:textId="7014F764" w:rsidR="00CB7F05" w:rsidRPr="001F2B9A" w:rsidRDefault="00C414A2" w:rsidP="00961D65">
            <w:pPr>
              <w:pStyle w:val="Right-alignedtext"/>
              <w:rPr>
                <w:color w:val="1F497D" w:themeColor="text2"/>
                <w:sz w:val="20"/>
              </w:rPr>
            </w:pPr>
            <w:r w:rsidRPr="00C414A2">
              <w:rPr>
                <w:color w:val="F79646" w:themeColor="accent6"/>
                <w:sz w:val="20"/>
              </w:rPr>
              <w:t>*</w:t>
            </w:r>
            <w:r>
              <w:rPr>
                <w:color w:val="1F497D" w:themeColor="text2"/>
                <w:sz w:val="20"/>
              </w:rPr>
              <w:t xml:space="preserve"> </w:t>
            </w:r>
            <w:r w:rsidR="00CB7F05" w:rsidRPr="001F2B9A">
              <w:rPr>
                <w:color w:val="1F497D" w:themeColor="text2"/>
                <w:sz w:val="20"/>
              </w:rPr>
              <w:t>Commission @ 20%</w:t>
            </w:r>
          </w:p>
        </w:tc>
        <w:tc>
          <w:tcPr>
            <w:tcW w:w="1701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37C293FA" w14:textId="28E080EF" w:rsidR="00CB7F05" w:rsidRPr="001F2B9A" w:rsidRDefault="00CB7F05" w:rsidP="00C414A2">
            <w:pPr>
              <w:pStyle w:val="Right-alignedtext"/>
              <w:rPr>
                <w:color w:val="1F497D" w:themeColor="text2"/>
                <w:sz w:val="20"/>
              </w:rPr>
            </w:pPr>
            <w:r w:rsidRPr="001F2B9A">
              <w:rPr>
                <w:color w:val="1F497D" w:themeColor="text2"/>
                <w:sz w:val="20"/>
              </w:rPr>
              <w:t>£</w:t>
            </w:r>
            <w:r w:rsidR="00C414A2">
              <w:rPr>
                <w:color w:val="1F497D" w:themeColor="text2"/>
                <w:sz w:val="20"/>
              </w:rPr>
              <w:t>1.40</w:t>
            </w:r>
          </w:p>
        </w:tc>
      </w:tr>
      <w:tr w:rsidR="00CB7F05" w:rsidRPr="005F106B" w14:paraId="50CB7382" w14:textId="77777777" w:rsidTr="00CF5286">
        <w:trPr>
          <w:cantSplit/>
          <w:trHeight w:val="216"/>
        </w:trPr>
        <w:tc>
          <w:tcPr>
            <w:tcW w:w="8620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407D38CE" w14:textId="37512212" w:rsidR="00CB7F05" w:rsidRPr="001F2B9A" w:rsidRDefault="00CB7F05" w:rsidP="00961D65">
            <w:pPr>
              <w:pStyle w:val="Right-alignedtext"/>
              <w:rPr>
                <w:color w:val="1F497D" w:themeColor="text2"/>
                <w:sz w:val="20"/>
              </w:rPr>
            </w:pPr>
            <w:r>
              <w:rPr>
                <w:b/>
                <w:color w:val="1F497D" w:themeColor="text2"/>
                <w:sz w:val="24"/>
              </w:rPr>
              <w:t>Awaiting invoice for</w:t>
            </w:r>
            <w:r w:rsidR="00C414A2">
              <w:rPr>
                <w:b/>
                <w:color w:val="1F497D" w:themeColor="text2"/>
                <w:sz w:val="24"/>
              </w:rPr>
              <w:t xml:space="preserve"> this period</w:t>
            </w:r>
            <w:r>
              <w:rPr>
                <w:b/>
                <w:color w:val="1F497D" w:themeColor="text2"/>
                <w:sz w:val="24"/>
              </w:rPr>
              <w:t xml:space="preserve">  </w:t>
            </w:r>
          </w:p>
        </w:tc>
        <w:tc>
          <w:tcPr>
            <w:tcW w:w="1701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1EF8FB3F" w14:textId="05B0DC00" w:rsidR="00CB7F05" w:rsidRPr="001F2B9A" w:rsidRDefault="00CB7F05" w:rsidP="00C414A2">
            <w:pPr>
              <w:pStyle w:val="Right-alignedtext"/>
              <w:rPr>
                <w:color w:val="1F497D" w:themeColor="text2"/>
                <w:sz w:val="20"/>
              </w:rPr>
            </w:pPr>
            <w:r>
              <w:rPr>
                <w:b/>
                <w:color w:val="1F497D" w:themeColor="text2"/>
                <w:sz w:val="24"/>
              </w:rPr>
              <w:t>£</w:t>
            </w:r>
            <w:r w:rsidRPr="007A3A88">
              <w:rPr>
                <w:b/>
                <w:color w:val="1F497D" w:themeColor="text2"/>
                <w:sz w:val="24"/>
              </w:rPr>
              <w:t xml:space="preserve"> </w:t>
            </w:r>
            <w:sdt>
              <w:sdtPr>
                <w:rPr>
                  <w:b/>
                  <w:color w:val="1F497D" w:themeColor="text2"/>
                  <w:sz w:val="24"/>
                </w:rPr>
                <w:alias w:val="Value"/>
                <w:tag w:val="Value"/>
                <w:id w:val="763431198"/>
                <w:placeholder>
                  <w:docPart w:val="CF100FA13C4140DCB12D7D5D4CDD3932"/>
                </w:placeholder>
                <w:dataBinding w:prefixMappings="xmlns:ns0='http://schemas.microsoft.com/office/2006/metadata/properties' xmlns:ns1='http://www.w3.org/2001/XMLSchema-instance' xmlns:ns2='314612e8-b08c-40d9-8ed7-f91aa2fcc65e' xmlns:ns3='http://schemas.microsoft.com/sharepoint/v3/fields' xmlns:ns4='http://schemas.microsoft.com/sharepoint/v3' " w:xpath="/ns0:properties[1]/documentManagement[1]/ns2:Value[1]" w:storeItemID="{27BC8F52-7250-47C4-8400-24AF087FD149}"/>
                <w:text/>
              </w:sdtPr>
              <w:sdtEndPr/>
              <w:sdtContent>
                <w:r w:rsidR="00C414A2">
                  <w:rPr>
                    <w:b/>
                    <w:color w:val="1F497D" w:themeColor="text2"/>
                    <w:sz w:val="24"/>
                  </w:rPr>
                  <w:t>5.</w:t>
                </w:r>
                <w:r w:rsidR="006E4A23">
                  <w:rPr>
                    <w:b/>
                    <w:color w:val="1F497D" w:themeColor="text2"/>
                    <w:sz w:val="24"/>
                  </w:rPr>
                  <w:t>6</w:t>
                </w:r>
                <w:r w:rsidR="00C414A2">
                  <w:rPr>
                    <w:b/>
                    <w:color w:val="1F497D" w:themeColor="text2"/>
                    <w:sz w:val="24"/>
                  </w:rPr>
                  <w:t>0</w:t>
                </w:r>
              </w:sdtContent>
            </w:sdt>
          </w:p>
        </w:tc>
      </w:tr>
    </w:tbl>
    <w:p w14:paraId="64B16102" w14:textId="77777777" w:rsidR="003556B1" w:rsidRDefault="003556B1" w:rsidP="003556B1">
      <w:pPr>
        <w:rPr>
          <w:b/>
          <w:color w:val="1F497D" w:themeColor="text2"/>
          <w:sz w:val="24"/>
        </w:rPr>
      </w:pPr>
    </w:p>
    <w:p w14:paraId="1C3CAC79" w14:textId="77777777" w:rsidR="003556B1" w:rsidRPr="003556B1" w:rsidRDefault="003556B1" w:rsidP="003556B1">
      <w:pPr>
        <w:rPr>
          <w:rFonts w:ascii="Open Sans" w:hAnsi="Open Sans" w:cs="Open Sans"/>
          <w:b/>
          <w:color w:val="1F497D" w:themeColor="text2"/>
          <w:sz w:val="24"/>
          <w:szCs w:val="24"/>
        </w:rPr>
      </w:pPr>
      <w:r w:rsidRPr="003556B1">
        <w:rPr>
          <w:rFonts w:ascii="Open Sans" w:hAnsi="Open Sans" w:cs="Open Sans"/>
          <w:b/>
          <w:color w:val="1F497D" w:themeColor="text2"/>
          <w:sz w:val="24"/>
          <w:szCs w:val="24"/>
        </w:rPr>
        <w:t>Please provide an invoice for the above items including your Bank Account details for payment.</w:t>
      </w:r>
    </w:p>
    <w:tbl>
      <w:tblPr>
        <w:tblStyle w:val="TableGrid"/>
        <w:tblW w:w="0" w:type="auto"/>
        <w:tblInd w:w="108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835"/>
        <w:gridCol w:w="3686"/>
      </w:tblGrid>
      <w:tr w:rsidR="003556B1" w:rsidRPr="003556B1" w14:paraId="2BC1EFF2" w14:textId="77777777" w:rsidTr="00A96EF9">
        <w:trPr>
          <w:trHeight w:val="373"/>
        </w:trPr>
        <w:tc>
          <w:tcPr>
            <w:tcW w:w="2835" w:type="dxa"/>
          </w:tcPr>
          <w:p w14:paraId="5EB16A28" w14:textId="77777777" w:rsidR="003556B1" w:rsidRPr="003556B1" w:rsidRDefault="003556B1" w:rsidP="00A96EF9">
            <w:pPr>
              <w:spacing w:before="60" w:after="60"/>
              <w:jc w:val="right"/>
              <w:rPr>
                <w:rFonts w:ascii="Open Sans" w:hAnsi="Open Sans" w:cs="Open Sans"/>
                <w:color w:val="1F497D" w:themeColor="text2"/>
                <w:sz w:val="24"/>
                <w:szCs w:val="24"/>
              </w:rPr>
            </w:pPr>
            <w:r w:rsidRPr="003556B1">
              <w:rPr>
                <w:rFonts w:ascii="Open Sans" w:hAnsi="Open Sans" w:cs="Open Sans"/>
                <w:color w:val="1F497D" w:themeColor="text2"/>
                <w:sz w:val="24"/>
                <w:szCs w:val="24"/>
              </w:rPr>
              <w:t>Name on the account</w:t>
            </w:r>
          </w:p>
        </w:tc>
        <w:tc>
          <w:tcPr>
            <w:tcW w:w="3686" w:type="dxa"/>
          </w:tcPr>
          <w:p w14:paraId="57427651" w14:textId="77777777" w:rsidR="003556B1" w:rsidRPr="003556B1" w:rsidRDefault="003556B1" w:rsidP="00A96EF9">
            <w:pPr>
              <w:spacing w:before="60" w:after="60"/>
              <w:rPr>
                <w:rFonts w:ascii="Open Sans" w:hAnsi="Open Sans" w:cs="Open Sans"/>
                <w:color w:val="1F497D" w:themeColor="text2"/>
                <w:sz w:val="24"/>
                <w:szCs w:val="24"/>
              </w:rPr>
            </w:pPr>
          </w:p>
        </w:tc>
      </w:tr>
      <w:tr w:rsidR="003556B1" w:rsidRPr="003556B1" w14:paraId="1B961BE5" w14:textId="77777777" w:rsidTr="00A96EF9">
        <w:trPr>
          <w:trHeight w:val="373"/>
        </w:trPr>
        <w:tc>
          <w:tcPr>
            <w:tcW w:w="2835" w:type="dxa"/>
          </w:tcPr>
          <w:p w14:paraId="4A1EEDAE" w14:textId="77777777" w:rsidR="003556B1" w:rsidRPr="003556B1" w:rsidRDefault="003556B1" w:rsidP="00A96EF9">
            <w:pPr>
              <w:spacing w:before="60" w:after="60"/>
              <w:jc w:val="right"/>
              <w:rPr>
                <w:rFonts w:ascii="Open Sans" w:hAnsi="Open Sans" w:cs="Open Sans"/>
                <w:color w:val="1F497D" w:themeColor="text2"/>
                <w:sz w:val="24"/>
                <w:szCs w:val="24"/>
              </w:rPr>
            </w:pPr>
            <w:r w:rsidRPr="003556B1">
              <w:rPr>
                <w:rFonts w:ascii="Open Sans" w:hAnsi="Open Sans" w:cs="Open Sans"/>
                <w:color w:val="1F497D" w:themeColor="text2"/>
                <w:sz w:val="24"/>
                <w:szCs w:val="24"/>
              </w:rPr>
              <w:t>Sort Code</w:t>
            </w:r>
          </w:p>
        </w:tc>
        <w:tc>
          <w:tcPr>
            <w:tcW w:w="3686" w:type="dxa"/>
          </w:tcPr>
          <w:p w14:paraId="1F911317" w14:textId="77777777" w:rsidR="003556B1" w:rsidRPr="003556B1" w:rsidRDefault="003556B1" w:rsidP="00A96EF9">
            <w:pPr>
              <w:spacing w:before="60" w:after="60"/>
              <w:rPr>
                <w:rFonts w:ascii="Open Sans" w:hAnsi="Open Sans" w:cs="Open Sans"/>
                <w:color w:val="1F497D" w:themeColor="text2"/>
                <w:sz w:val="24"/>
                <w:szCs w:val="24"/>
              </w:rPr>
            </w:pPr>
          </w:p>
        </w:tc>
      </w:tr>
      <w:tr w:rsidR="003556B1" w:rsidRPr="003556B1" w14:paraId="409BDC84" w14:textId="77777777" w:rsidTr="00A96EF9">
        <w:trPr>
          <w:trHeight w:val="373"/>
        </w:trPr>
        <w:tc>
          <w:tcPr>
            <w:tcW w:w="2835" w:type="dxa"/>
          </w:tcPr>
          <w:p w14:paraId="68B8DF0E" w14:textId="77777777" w:rsidR="003556B1" w:rsidRPr="003556B1" w:rsidRDefault="003556B1" w:rsidP="00A96EF9">
            <w:pPr>
              <w:spacing w:before="60" w:after="60"/>
              <w:jc w:val="right"/>
              <w:rPr>
                <w:rFonts w:ascii="Open Sans" w:hAnsi="Open Sans" w:cs="Open Sans"/>
                <w:color w:val="1F497D" w:themeColor="text2"/>
                <w:sz w:val="24"/>
                <w:szCs w:val="24"/>
              </w:rPr>
            </w:pPr>
            <w:r w:rsidRPr="003556B1">
              <w:rPr>
                <w:rFonts w:ascii="Open Sans" w:hAnsi="Open Sans" w:cs="Open Sans"/>
                <w:color w:val="1F497D" w:themeColor="text2"/>
                <w:sz w:val="24"/>
                <w:szCs w:val="24"/>
              </w:rPr>
              <w:t>Account Number</w:t>
            </w:r>
          </w:p>
        </w:tc>
        <w:tc>
          <w:tcPr>
            <w:tcW w:w="3686" w:type="dxa"/>
          </w:tcPr>
          <w:p w14:paraId="17520523" w14:textId="77777777" w:rsidR="003556B1" w:rsidRPr="003556B1" w:rsidRDefault="003556B1" w:rsidP="00A96EF9">
            <w:pPr>
              <w:spacing w:before="60" w:after="60"/>
              <w:rPr>
                <w:rFonts w:ascii="Open Sans" w:hAnsi="Open Sans" w:cs="Open Sans"/>
                <w:color w:val="1F497D" w:themeColor="text2"/>
                <w:sz w:val="24"/>
                <w:szCs w:val="24"/>
              </w:rPr>
            </w:pPr>
          </w:p>
        </w:tc>
      </w:tr>
    </w:tbl>
    <w:p w14:paraId="366794C3" w14:textId="53D2C8BE" w:rsidR="003556B1" w:rsidRDefault="00C414A2" w:rsidP="003556B1">
      <w:pPr>
        <w:rPr>
          <w:rFonts w:ascii="Open Sans" w:hAnsi="Open Sans" w:cs="Open Sans"/>
          <w:b/>
          <w:color w:val="1F497D" w:themeColor="text2"/>
          <w:sz w:val="24"/>
          <w:szCs w:val="24"/>
        </w:rPr>
      </w:pPr>
      <w:r w:rsidRPr="00C414A2">
        <w:rPr>
          <w:color w:val="F79646" w:themeColor="accent6"/>
          <w:sz w:val="28"/>
        </w:rPr>
        <w:t xml:space="preserve">* </w:t>
      </w:r>
      <w:r w:rsidR="003556B1" w:rsidRPr="003556B1">
        <w:rPr>
          <w:rFonts w:ascii="Open Sans" w:hAnsi="Open Sans" w:cs="Open Sans"/>
          <w:b/>
          <w:color w:val="1F497D" w:themeColor="text2"/>
          <w:sz w:val="24"/>
          <w:szCs w:val="24"/>
        </w:rPr>
        <w:t xml:space="preserve">Our commission is the sale price less 20% </w:t>
      </w:r>
      <w:r w:rsidR="003556B1" w:rsidRPr="003556B1">
        <w:rPr>
          <w:rFonts w:ascii="Open Sans" w:hAnsi="Open Sans" w:cs="Open Sans"/>
          <w:b/>
          <w:color w:val="1F497D" w:themeColor="text2"/>
          <w:sz w:val="24"/>
          <w:szCs w:val="24"/>
        </w:rPr>
        <w:tab/>
      </w:r>
    </w:p>
    <w:p w14:paraId="586C02E1" w14:textId="77777777" w:rsidR="00C414A2" w:rsidRPr="003556B1" w:rsidRDefault="00C414A2" w:rsidP="003556B1">
      <w:pPr>
        <w:rPr>
          <w:rFonts w:ascii="Open Sans" w:hAnsi="Open Sans" w:cs="Open Sans"/>
          <w:b/>
          <w:color w:val="1F497D" w:themeColor="text2"/>
          <w:sz w:val="24"/>
          <w:szCs w:val="24"/>
        </w:rPr>
      </w:pPr>
    </w:p>
    <w:p w14:paraId="4F1E55FD" w14:textId="77777777" w:rsidR="007F2651" w:rsidRPr="003556B1" w:rsidRDefault="007F2651" w:rsidP="007F2651">
      <w:pPr>
        <w:rPr>
          <w:rFonts w:ascii="Open Sans" w:eastAsia="MS PGothic" w:hAnsi="Open Sans" w:cs="Open Sans"/>
          <w:color w:val="1F497D" w:themeColor="text2"/>
          <w:sz w:val="24"/>
          <w:szCs w:val="24"/>
        </w:rPr>
      </w:pPr>
    </w:p>
    <w:p w14:paraId="37C29403" w14:textId="60C56470" w:rsidR="00220431" w:rsidRPr="005F106B" w:rsidRDefault="00220431">
      <w:pPr>
        <w:rPr>
          <w:rFonts w:ascii="Candy Square BTN Striped" w:hAnsi="Candy Square BTN Striped"/>
          <w:color w:val="1F497D" w:themeColor="text2"/>
        </w:rPr>
      </w:pPr>
    </w:p>
    <w:sectPr w:rsidR="00220431" w:rsidRPr="005F106B" w:rsidSect="00220431">
      <w:footerReference w:type="first" r:id="rId12"/>
      <w:pgSz w:w="11894" w:h="16834"/>
      <w:pgMar w:top="1440" w:right="864" w:bottom="1440" w:left="864" w:header="720" w:footer="720" w:gutter="0"/>
      <w:cols w:space="709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C29440" w14:textId="77777777" w:rsidR="0024188B" w:rsidRDefault="0024188B" w:rsidP="008D397F">
      <w:r>
        <w:separator/>
      </w:r>
    </w:p>
  </w:endnote>
  <w:endnote w:type="continuationSeparator" w:id="0">
    <w:p w14:paraId="37C29441" w14:textId="77777777" w:rsidR="0024188B" w:rsidRDefault="0024188B" w:rsidP="008D3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ndy Square BTN Striped">
    <w:panose1 w:val="020B0704010102040306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C29443" w14:textId="77777777" w:rsidR="008D397F" w:rsidRDefault="008D397F" w:rsidP="007711F4">
    <w:pPr>
      <w:pStyle w:val="Footer"/>
      <w:tabs>
        <w:tab w:val="clear" w:pos="8640"/>
        <w:tab w:val="right" w:pos="10170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C2943E" w14:textId="77777777" w:rsidR="0024188B" w:rsidRDefault="0024188B" w:rsidP="008D397F">
      <w:r>
        <w:separator/>
      </w:r>
    </w:p>
  </w:footnote>
  <w:footnote w:type="continuationSeparator" w:id="0">
    <w:p w14:paraId="37C2943F" w14:textId="77777777" w:rsidR="0024188B" w:rsidRDefault="0024188B" w:rsidP="008D39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88B"/>
    <w:rsid w:val="00005AF2"/>
    <w:rsid w:val="00047F9C"/>
    <w:rsid w:val="000C4FF5"/>
    <w:rsid w:val="000F3D99"/>
    <w:rsid w:val="00120E16"/>
    <w:rsid w:val="001311B2"/>
    <w:rsid w:val="00150EF6"/>
    <w:rsid w:val="001D27A1"/>
    <w:rsid w:val="001F2B9A"/>
    <w:rsid w:val="00220431"/>
    <w:rsid w:val="0024188B"/>
    <w:rsid w:val="00271875"/>
    <w:rsid w:val="0034334E"/>
    <w:rsid w:val="003556B1"/>
    <w:rsid w:val="003B4561"/>
    <w:rsid w:val="00406DCC"/>
    <w:rsid w:val="004A7CE5"/>
    <w:rsid w:val="005D096A"/>
    <w:rsid w:val="005F106B"/>
    <w:rsid w:val="0067657F"/>
    <w:rsid w:val="006C18C7"/>
    <w:rsid w:val="006E4A23"/>
    <w:rsid w:val="00765E53"/>
    <w:rsid w:val="007711F4"/>
    <w:rsid w:val="0077762A"/>
    <w:rsid w:val="0078329B"/>
    <w:rsid w:val="007D20B5"/>
    <w:rsid w:val="007F2651"/>
    <w:rsid w:val="008558B2"/>
    <w:rsid w:val="008D397F"/>
    <w:rsid w:val="008E1C3F"/>
    <w:rsid w:val="009A3B60"/>
    <w:rsid w:val="00A13F16"/>
    <w:rsid w:val="00A37C0E"/>
    <w:rsid w:val="00A44A08"/>
    <w:rsid w:val="00C414A2"/>
    <w:rsid w:val="00CB7F05"/>
    <w:rsid w:val="00CC1CF5"/>
    <w:rsid w:val="00CC4C50"/>
    <w:rsid w:val="00D24EA6"/>
    <w:rsid w:val="00D331D7"/>
    <w:rsid w:val="00D52EBE"/>
    <w:rsid w:val="00E30E37"/>
    <w:rsid w:val="00F03712"/>
    <w:rsid w:val="00F27834"/>
    <w:rsid w:val="00FA4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4:docId w14:val="37C293C2"/>
  <w15:docId w15:val="{7257C194-A47C-4B54-A87B-49208603E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20B5"/>
    <w:rPr>
      <w:rFonts w:ascii="Book Antiqua" w:hAnsi="Book Antiqua"/>
      <w:sz w:val="22"/>
    </w:rPr>
  </w:style>
  <w:style w:type="paragraph" w:styleId="Heading1">
    <w:name w:val="heading 1"/>
    <w:basedOn w:val="Normal"/>
    <w:next w:val="Normal"/>
    <w:link w:val="Heading1Char"/>
    <w:autoRedefine/>
    <w:qFormat/>
    <w:rsid w:val="00F03712"/>
    <w:pPr>
      <w:keepNext/>
      <w:spacing w:line="800" w:lineRule="exact"/>
      <w:jc w:val="right"/>
      <w:outlineLvl w:val="0"/>
    </w:pPr>
    <w:rPr>
      <w:rFonts w:ascii="Century Gothic" w:eastAsia="Times New Roman" w:hAnsi="Century Gothic" w:cs="Arial"/>
      <w:bCs/>
      <w:color w:val="0070C0"/>
      <w:kern w:val="44"/>
      <w:sz w:val="64"/>
      <w:szCs w:val="6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5D096A"/>
    <w:pPr>
      <w:keepNext/>
      <w:outlineLvl w:val="1"/>
    </w:pPr>
    <w:rPr>
      <w:rFonts w:asciiTheme="majorHAnsi" w:eastAsia="Times New Roman" w:hAnsiTheme="majorHAnsi" w:cs="Arial"/>
      <w:bCs/>
      <w:iCs/>
      <w:color w:val="262626" w:themeColor="text1" w:themeTint="D9"/>
      <w:sz w:val="16"/>
      <w:szCs w:val="28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09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Hyperlink">
    <w:name w:val="Hyperlink"/>
    <w:semiHidden/>
    <w:rPr>
      <w:color w:val="0000FF"/>
      <w:u w:val="single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3F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13F1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8558B2"/>
    <w:rPr>
      <w:color w:val="808080"/>
    </w:rPr>
  </w:style>
  <w:style w:type="character" w:customStyle="1" w:styleId="Heading1Char">
    <w:name w:val="Heading 1 Char"/>
    <w:basedOn w:val="DefaultParagraphFont"/>
    <w:link w:val="Heading1"/>
    <w:rsid w:val="00F03712"/>
    <w:rPr>
      <w:rFonts w:ascii="Century Gothic" w:eastAsia="Times New Roman" w:hAnsi="Century Gothic" w:cs="Arial"/>
      <w:bCs/>
      <w:color w:val="0070C0"/>
      <w:kern w:val="44"/>
      <w:sz w:val="64"/>
      <w:szCs w:val="64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5D096A"/>
    <w:rPr>
      <w:rFonts w:asciiTheme="majorHAnsi" w:eastAsia="Times New Roman" w:hAnsiTheme="majorHAnsi" w:cs="Arial"/>
      <w:bCs/>
      <w:iCs/>
      <w:color w:val="262626" w:themeColor="text1" w:themeTint="D9"/>
      <w:sz w:val="16"/>
      <w:szCs w:val="28"/>
      <w:lang w:val="en-US" w:eastAsia="en-US"/>
    </w:rPr>
  </w:style>
  <w:style w:type="paragraph" w:customStyle="1" w:styleId="Slogan">
    <w:name w:val="Slogan"/>
    <w:basedOn w:val="Normal"/>
    <w:qFormat/>
    <w:rsid w:val="005D096A"/>
    <w:pPr>
      <w:spacing w:after="60"/>
      <w:outlineLvl w:val="2"/>
    </w:pPr>
    <w:rPr>
      <w:rFonts w:asciiTheme="minorHAnsi" w:eastAsia="Times New Roman" w:hAnsiTheme="minorHAnsi"/>
      <w:i/>
      <w:color w:val="A6A6A6" w:themeColor="background1" w:themeShade="A6"/>
      <w:spacing w:val="4"/>
      <w:sz w:val="14"/>
      <w:szCs w:val="18"/>
      <w:lang w:val="en-US" w:eastAsia="en-US"/>
    </w:rPr>
  </w:style>
  <w:style w:type="paragraph" w:customStyle="1" w:styleId="Right-alignedtext">
    <w:name w:val="Right-aligned text"/>
    <w:basedOn w:val="Normal"/>
    <w:qFormat/>
    <w:rsid w:val="005D096A"/>
    <w:pPr>
      <w:spacing w:line="264" w:lineRule="auto"/>
      <w:jc w:val="right"/>
    </w:pPr>
    <w:rPr>
      <w:rFonts w:asciiTheme="minorHAnsi" w:eastAsia="Times New Roman" w:hAnsiTheme="minorHAnsi"/>
      <w:color w:val="262626" w:themeColor="text1" w:themeTint="D9"/>
      <w:sz w:val="16"/>
      <w:szCs w:val="16"/>
      <w:lang w:val="en-US" w:eastAsia="en-US"/>
    </w:rPr>
  </w:style>
  <w:style w:type="paragraph" w:customStyle="1" w:styleId="ContactInfo">
    <w:name w:val="Contact Info"/>
    <w:basedOn w:val="Normal"/>
    <w:qFormat/>
    <w:rsid w:val="005D096A"/>
    <w:pPr>
      <w:spacing w:before="520"/>
      <w:jc w:val="center"/>
    </w:pPr>
    <w:rPr>
      <w:rFonts w:asciiTheme="minorHAnsi" w:eastAsia="Times New Roman" w:hAnsiTheme="minorHAnsi"/>
      <w:color w:val="A6A6A6" w:themeColor="background1" w:themeShade="A6"/>
      <w:sz w:val="16"/>
      <w:szCs w:val="18"/>
      <w:lang w:val="en-US" w:eastAsia="en-US"/>
    </w:rPr>
  </w:style>
  <w:style w:type="table" w:styleId="TableGrid">
    <w:name w:val="Table Grid"/>
    <w:basedOn w:val="TableNormal"/>
    <w:rsid w:val="005D096A"/>
    <w:rPr>
      <w:rFonts w:ascii="Times New Roman" w:eastAsia="Times New Roman" w:hAnsi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5D096A"/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NoSpacing">
    <w:name w:val="No Spacing"/>
    <w:uiPriority w:val="1"/>
    <w:qFormat/>
    <w:rsid w:val="005D096A"/>
    <w:rPr>
      <w:rFonts w:ascii="Arial" w:hAnsi="Arial" w:cs="Arial"/>
      <w:sz w:val="22"/>
    </w:rPr>
  </w:style>
  <w:style w:type="paragraph" w:styleId="ListParagraph">
    <w:name w:val="List Paragraph"/>
    <w:basedOn w:val="Normal"/>
    <w:uiPriority w:val="34"/>
    <w:qFormat/>
    <w:rsid w:val="00C414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Office%20Admin\TEMPLATES\CoT%20Office%20Admin%20Templates\Letterheads\Office%20of%20COT%20EngManx%20ltrhd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32ED70423C24828B363F836EF04CD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5ACB2D-1ABF-43B9-B777-F8EF9BCB2025}"/>
      </w:docPartPr>
      <w:docPartBody>
        <w:p w:rsidR="00761283" w:rsidRDefault="00175EAF" w:rsidP="00175EAF">
          <w:pPr>
            <w:pStyle w:val="D32ED70423C24828B363F836EF04CDA7"/>
          </w:pPr>
          <w:r>
            <w:t>[Click to select date]</w:t>
          </w:r>
        </w:p>
      </w:docPartBody>
    </w:docPart>
    <w:docPart>
      <w:docPartPr>
        <w:name w:val="CF100FA13C4140DCB12D7D5D4CDD39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D4FDB7-DDC5-45E3-AA01-F9B9690EB9B9}"/>
      </w:docPartPr>
      <w:docPartBody>
        <w:p w:rsidR="008C7B35" w:rsidRDefault="00012D0D" w:rsidP="00012D0D">
          <w:pPr>
            <w:pStyle w:val="CF100FA13C4140DCB12D7D5D4CDD3932"/>
          </w:pPr>
          <w:r w:rsidRPr="002E3D41">
            <w:rPr>
              <w:rStyle w:val="PlaceholderText"/>
            </w:rPr>
            <w:t>[Value]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ndy Square BTN Striped">
    <w:panose1 w:val="020B070401010204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634"/>
    <w:rsid w:val="00012D0D"/>
    <w:rsid w:val="00156AAA"/>
    <w:rsid w:val="00175EAF"/>
    <w:rsid w:val="00570713"/>
    <w:rsid w:val="00761283"/>
    <w:rsid w:val="00794699"/>
    <w:rsid w:val="008C7B35"/>
    <w:rsid w:val="00B61634"/>
    <w:rsid w:val="00CC57D8"/>
    <w:rsid w:val="00E74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5C0D2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C57D8"/>
    <w:rPr>
      <w:color w:val="808080"/>
    </w:rPr>
  </w:style>
  <w:style w:type="paragraph" w:customStyle="1" w:styleId="6D67B3F1EF8C4A588BBC0521E95906C8">
    <w:name w:val="6D67B3F1EF8C4A588BBC0521E95906C8"/>
    <w:rsid w:val="00B61634"/>
  </w:style>
  <w:style w:type="paragraph" w:customStyle="1" w:styleId="CABD973634B84198860800B6057924DC">
    <w:name w:val="CABD973634B84198860800B6057924DC"/>
    <w:rsid w:val="00B61634"/>
  </w:style>
  <w:style w:type="paragraph" w:customStyle="1" w:styleId="5D2EE6478D53473E94E12E9E153F740E">
    <w:name w:val="5D2EE6478D53473E94E12E9E153F740E"/>
    <w:rsid w:val="00B61634"/>
  </w:style>
  <w:style w:type="paragraph" w:customStyle="1" w:styleId="BD14DF5E703A4F2AAABCD00F7C24CB1B">
    <w:name w:val="BD14DF5E703A4F2AAABCD00F7C24CB1B"/>
    <w:rsid w:val="00B61634"/>
  </w:style>
  <w:style w:type="paragraph" w:customStyle="1" w:styleId="8F32FA2D80C944E59E4CAAB3F33D62BA">
    <w:name w:val="8F32FA2D80C944E59E4CAAB3F33D62BA"/>
    <w:rsid w:val="00B61634"/>
  </w:style>
  <w:style w:type="paragraph" w:customStyle="1" w:styleId="82124C81526548EEB5E96511048D3D4A">
    <w:name w:val="82124C81526548EEB5E96511048D3D4A"/>
    <w:rsid w:val="00B61634"/>
  </w:style>
  <w:style w:type="paragraph" w:customStyle="1" w:styleId="77435CC686364B4699F813E0E4EE8E75">
    <w:name w:val="77435CC686364B4699F813E0E4EE8E75"/>
    <w:rsid w:val="00B61634"/>
  </w:style>
  <w:style w:type="paragraph" w:customStyle="1" w:styleId="A674CAE040394AD0953369DF0519C9FC">
    <w:name w:val="A674CAE040394AD0953369DF0519C9FC"/>
    <w:rsid w:val="00E749B4"/>
  </w:style>
  <w:style w:type="paragraph" w:customStyle="1" w:styleId="39FB3A2099ED4884AF855CD8C1561D3F">
    <w:name w:val="39FB3A2099ED4884AF855CD8C1561D3F"/>
    <w:rsid w:val="00E749B4"/>
  </w:style>
  <w:style w:type="paragraph" w:customStyle="1" w:styleId="0A5D987ADAE3440DA2BDDF19B947C334">
    <w:name w:val="0A5D987ADAE3440DA2BDDF19B947C334"/>
    <w:rsid w:val="00E749B4"/>
  </w:style>
  <w:style w:type="paragraph" w:customStyle="1" w:styleId="CEEC1CBC5A5E4527A0F169FE91B24544">
    <w:name w:val="CEEC1CBC5A5E4527A0F169FE91B24544"/>
    <w:rsid w:val="00156AAA"/>
  </w:style>
  <w:style w:type="paragraph" w:customStyle="1" w:styleId="9D1482C5EF8E4406B69631575A495F96">
    <w:name w:val="9D1482C5EF8E4406B69631575A495F96"/>
    <w:rsid w:val="00175EAF"/>
  </w:style>
  <w:style w:type="paragraph" w:customStyle="1" w:styleId="D32ED70423C24828B363F836EF04CDA7">
    <w:name w:val="D32ED70423C24828B363F836EF04CDA7"/>
    <w:rsid w:val="00175EAF"/>
  </w:style>
  <w:style w:type="paragraph" w:customStyle="1" w:styleId="E05EF0930AD547D78842911FC9B52694">
    <w:name w:val="E05EF0930AD547D78842911FC9B52694"/>
    <w:rsid w:val="00794699"/>
  </w:style>
  <w:style w:type="paragraph" w:customStyle="1" w:styleId="ED215D8CFA294A8CA74543F45B8246A8">
    <w:name w:val="ED215D8CFA294A8CA74543F45B8246A8"/>
    <w:rsid w:val="00794699"/>
  </w:style>
  <w:style w:type="paragraph" w:customStyle="1" w:styleId="21AD95ACD0F4432CAC62AE2536E4B1B2">
    <w:name w:val="21AD95ACD0F4432CAC62AE2536E4B1B2"/>
    <w:rsid w:val="00794699"/>
  </w:style>
  <w:style w:type="paragraph" w:customStyle="1" w:styleId="73537B90C60647C280C2A82586539C34">
    <w:name w:val="73537B90C60647C280C2A82586539C34"/>
    <w:rsid w:val="00012D0D"/>
  </w:style>
  <w:style w:type="paragraph" w:customStyle="1" w:styleId="CF100FA13C4140DCB12D7D5D4CDD3932">
    <w:name w:val="CF100FA13C4140DCB12D7D5D4CDD3932"/>
    <w:rsid w:val="00012D0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Beady Manx</Supplier>
    <Date_x0020_Stamp xmlns="af4025bd-eda9-4d6d-bcbe-7de91e238b29">2020-12-31T00:00:00+00:00</Date_x0020_Stamp>
    <Value xmlns="af4025bd-eda9-4d6d-bcbe-7de91e238b29">5.6</Value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/>
</file>

<file path=customXml/itemProps2.xml><?xml version="1.0" encoding="utf-8"?>
<ds:datastoreItem xmlns:ds="http://schemas.openxmlformats.org/officeDocument/2006/customXml" ds:itemID="{7061BB41-315B-4E21-8781-91297921C9C8}"/>
</file>

<file path=customXml/itemProps3.xml><?xml version="1.0" encoding="utf-8"?>
<ds:datastoreItem xmlns:ds="http://schemas.openxmlformats.org/officeDocument/2006/customXml" ds:itemID="{27BC8F52-7250-47C4-8400-24AF087FD149}"/>
</file>

<file path=customXml/itemProps4.xml><?xml version="1.0" encoding="utf-8"?>
<ds:datastoreItem xmlns:ds="http://schemas.openxmlformats.org/officeDocument/2006/customXml" ds:itemID="{D8225216-D975-431D-8044-BE8D50424833}"/>
</file>

<file path=customXml/itemProps5.xml><?xml version="1.0" encoding="utf-8"?>
<ds:datastoreItem xmlns:ds="http://schemas.openxmlformats.org/officeDocument/2006/customXml" ds:itemID="{CBC97653-EAA7-4C46-9F01-F96792FC3B38}"/>
</file>

<file path=docProps/app.xml><?xml version="1.0" encoding="utf-8"?>
<Properties xmlns="http://schemas.openxmlformats.org/officeDocument/2006/extended-properties" xmlns:vt="http://schemas.openxmlformats.org/officeDocument/2006/docPropsVTypes">
  <Template>Office of COT EngManx ltrhd.dot</Template>
  <TotalTime>3</TotalTime>
  <Pages>1</Pages>
  <Words>100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CoT</Company>
  <LinksUpToDate>false</LinksUpToDate>
  <CharactersWithSpaces>606</CharactersWithSpaces>
  <SharedDoc>false</SharedDoc>
  <HyperlinkBase/>
  <HLinks>
    <vt:vector size="12" baseType="variant">
      <vt:variant>
        <vt:i4>1835116</vt:i4>
      </vt:variant>
      <vt:variant>
        <vt:i4>3</vt:i4>
      </vt:variant>
      <vt:variant>
        <vt:i4>0</vt:i4>
      </vt:variant>
      <vt:variant>
        <vt:i4>5</vt:i4>
      </vt:variant>
      <vt:variant>
        <vt:lpwstr>mailto:m.cornwell-kelly@tynwald.org.im</vt:lpwstr>
      </vt:variant>
      <vt:variant>
        <vt:lpwstr/>
      </vt:variant>
      <vt:variant>
        <vt:i4>8060950</vt:i4>
      </vt:variant>
      <vt:variant>
        <vt:i4>0</vt:i4>
      </vt:variant>
      <vt:variant>
        <vt:i4>0</vt:i4>
      </vt:variant>
      <vt:variant>
        <vt:i4>5</vt:i4>
      </vt:variant>
      <vt:variant>
        <vt:lpwstr>mailto:enquiries@tynwald.org.im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>Charms</dc:subject>
  <dc:creator>Ruth Eastham</dc:creator>
  <cp:lastModifiedBy>Ruth Donnelly</cp:lastModifiedBy>
  <cp:revision>6</cp:revision>
  <cp:lastPrinted>2021-05-28T14:25:00Z</cp:lastPrinted>
  <dcterms:created xsi:type="dcterms:W3CDTF">2020-12-15T16:37:00Z</dcterms:created>
  <dcterms:modified xsi:type="dcterms:W3CDTF">2021-05-28T14:25:00Z</dcterms:modified>
  <cp:contentStatus>Closed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0x01010024C5B2D789DDFE4ABF99CEA8E9424CF91D03008CF605D3AB758E448C7920C654719588</vt:lpwstr>
  </property>
  <property fmtid="{D5CDD505-2E9C-101B-9397-08002B2CF9AE}" pid="3" name="Order">
    <vt:r8>4500</vt:r8>
  </property>
  <property fmtid="{D5CDD505-2E9C-101B-9397-08002B2CF9AE}" pid="4" name="_Source">
    <vt:lpwstr>
BeadyManx
</vt:lpwstr>
  </property>
</Properties>
</file>